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64" w:rsidRPr="000F7664" w:rsidRDefault="000F7664" w:rsidP="000F7664">
      <w:pPr>
        <w:tabs>
          <w:tab w:val="left" w:pos="142"/>
        </w:tabs>
        <w:spacing w:after="120"/>
        <w:jc w:val="both"/>
        <w:rPr>
          <w:sz w:val="16"/>
          <w:szCs w:val="18"/>
        </w:rPr>
      </w:pPr>
      <w:r w:rsidRPr="000F7664">
        <w:rPr>
          <w:sz w:val="16"/>
          <w:szCs w:val="18"/>
        </w:rPr>
        <w:t>Projekt „(C)</w:t>
      </w:r>
      <w:proofErr w:type="spellStart"/>
      <w:r w:rsidRPr="000F7664">
        <w:rPr>
          <w:sz w:val="16"/>
          <w:szCs w:val="18"/>
        </w:rPr>
        <w:t>zas</w:t>
      </w:r>
      <w:proofErr w:type="spellEnd"/>
      <w:r w:rsidRPr="000F7664">
        <w:rPr>
          <w:sz w:val="16"/>
          <w:szCs w:val="18"/>
        </w:rPr>
        <w:t xml:space="preserve"> wyruszyć w drogę” współfinansowany ze środków Europejskiego Funduszu Społecznego, realizowany przez Firmę Usługowo-Handlową „EMEX” Bernadetta </w:t>
      </w:r>
      <w:proofErr w:type="spellStart"/>
      <w:r w:rsidRPr="000F7664">
        <w:rPr>
          <w:sz w:val="16"/>
          <w:szCs w:val="18"/>
        </w:rPr>
        <w:t>Wojdon</w:t>
      </w:r>
      <w:proofErr w:type="spellEnd"/>
      <w:r w:rsidRPr="000F7664">
        <w:rPr>
          <w:sz w:val="16"/>
          <w:szCs w:val="18"/>
        </w:rPr>
        <w:t xml:space="preserve"> w partnerstwie z </w:t>
      </w:r>
      <w:r w:rsidR="00162313">
        <w:rPr>
          <w:bCs/>
          <w:sz w:val="16"/>
          <w:szCs w:val="18"/>
        </w:rPr>
        <w:t>FALCO Rafał Górski</w:t>
      </w:r>
      <w:bookmarkStart w:id="0" w:name="_GoBack"/>
      <w:bookmarkEnd w:id="0"/>
      <w:r w:rsidRPr="000F7664">
        <w:rPr>
          <w:bCs/>
          <w:sz w:val="16"/>
          <w:szCs w:val="18"/>
        </w:rPr>
        <w:t xml:space="preserve"> </w:t>
      </w:r>
      <w:r w:rsidRPr="000F7664">
        <w:rPr>
          <w:sz w:val="16"/>
          <w:szCs w:val="18"/>
        </w:rPr>
        <w:t>na podstawie Umowy o dofinansowanie projektu nr RPLD.11.03.01-10-0065/18-00 z dnia 27.09.2018r zawartej z Województwem Łódzkim w ramach Regionalnego Programu Operacyjnego Województwa Łódzkiego na lata 2014-2020, Oś priorytetowa XI Edukacja, Kwalifikacje, Umiejętności, Działanie X1.3 Kształcenie zawodowe, Poddziałanie XI.3.1 Kształcenie zawodowe</w:t>
      </w:r>
    </w:p>
    <w:p w:rsidR="00437432" w:rsidRPr="000F7664" w:rsidRDefault="00437432" w:rsidP="00CD6B72">
      <w:pPr>
        <w:pStyle w:val="Domylnie"/>
        <w:jc w:val="center"/>
        <w:rPr>
          <w:b/>
          <w:sz w:val="32"/>
          <w:szCs w:val="32"/>
        </w:rPr>
      </w:pPr>
    </w:p>
    <w:p w:rsidR="00CD6B72" w:rsidRPr="000F7664" w:rsidRDefault="00CD6B72" w:rsidP="00CD6B72">
      <w:pPr>
        <w:pStyle w:val="Domylnie"/>
        <w:jc w:val="center"/>
        <w:rPr>
          <w:b/>
          <w:sz w:val="32"/>
          <w:szCs w:val="32"/>
        </w:rPr>
      </w:pPr>
      <w:r w:rsidRPr="000F7664">
        <w:rPr>
          <w:b/>
          <w:sz w:val="32"/>
          <w:szCs w:val="32"/>
        </w:rPr>
        <w:t>ANKIETA PREFERENCJI ZAWODOWYCH</w:t>
      </w:r>
    </w:p>
    <w:p w:rsidR="00CD6B72" w:rsidRPr="000F7664" w:rsidRDefault="00CD6B72" w:rsidP="00CD6B72">
      <w:pPr>
        <w:tabs>
          <w:tab w:val="left" w:pos="708"/>
        </w:tabs>
        <w:suppressAutoHyphens/>
        <w:spacing w:line="100" w:lineRule="atLeast"/>
        <w:jc w:val="center"/>
        <w:rPr>
          <w:sz w:val="22"/>
          <w:szCs w:val="22"/>
        </w:rPr>
      </w:pPr>
    </w:p>
    <w:p w:rsidR="00CD6B72" w:rsidRPr="000F7664" w:rsidRDefault="003F2B02" w:rsidP="00CD6B72">
      <w:pPr>
        <w:tabs>
          <w:tab w:val="left" w:pos="708"/>
        </w:tabs>
        <w:suppressAutoHyphens/>
        <w:spacing w:line="100" w:lineRule="atLeast"/>
        <w:jc w:val="center"/>
        <w:rPr>
          <w:b/>
          <w:sz w:val="22"/>
          <w:szCs w:val="22"/>
        </w:rPr>
      </w:pPr>
      <w:r w:rsidRPr="000F7664">
        <w:rPr>
          <w:b/>
          <w:sz w:val="22"/>
          <w:szCs w:val="22"/>
        </w:rPr>
        <w:t>W ramach rekrutacji</w:t>
      </w:r>
      <w:r w:rsidR="00FD1446" w:rsidRPr="000F7664">
        <w:rPr>
          <w:b/>
          <w:sz w:val="22"/>
          <w:szCs w:val="22"/>
        </w:rPr>
        <w:t xml:space="preserve"> do projektu</w:t>
      </w:r>
    </w:p>
    <w:p w:rsidR="000F7664" w:rsidRPr="00A37C42" w:rsidRDefault="000F7664" w:rsidP="00CD6B72">
      <w:pPr>
        <w:tabs>
          <w:tab w:val="left" w:pos="708"/>
        </w:tabs>
        <w:suppressAutoHyphens/>
        <w:spacing w:line="100" w:lineRule="atLeast"/>
        <w:jc w:val="center"/>
        <w:rPr>
          <w:b/>
          <w:sz w:val="22"/>
          <w:szCs w:val="22"/>
        </w:rPr>
      </w:pPr>
      <w:r w:rsidRPr="00A37C42">
        <w:rPr>
          <w:b/>
          <w:sz w:val="22"/>
          <w:szCs w:val="22"/>
        </w:rPr>
        <w:t>„(C)</w:t>
      </w:r>
      <w:proofErr w:type="spellStart"/>
      <w:r w:rsidRPr="00A37C42">
        <w:rPr>
          <w:b/>
          <w:sz w:val="22"/>
          <w:szCs w:val="22"/>
        </w:rPr>
        <w:t>zas</w:t>
      </w:r>
      <w:proofErr w:type="spellEnd"/>
      <w:r w:rsidRPr="00A37C42">
        <w:rPr>
          <w:b/>
          <w:sz w:val="22"/>
          <w:szCs w:val="22"/>
        </w:rPr>
        <w:t xml:space="preserve"> wyruszyć w drogę” </w:t>
      </w:r>
    </w:p>
    <w:p w:rsidR="00CD6B72" w:rsidRPr="00A37C42" w:rsidRDefault="00CD6B72" w:rsidP="00CD6B72">
      <w:pPr>
        <w:tabs>
          <w:tab w:val="left" w:pos="708"/>
        </w:tabs>
        <w:suppressAutoHyphens/>
        <w:spacing w:line="100" w:lineRule="atLeast"/>
        <w:jc w:val="center"/>
        <w:rPr>
          <w:b/>
          <w:sz w:val="22"/>
          <w:szCs w:val="22"/>
        </w:rPr>
      </w:pPr>
      <w:r w:rsidRPr="00A37C42">
        <w:rPr>
          <w:b/>
          <w:sz w:val="22"/>
          <w:szCs w:val="22"/>
        </w:rPr>
        <w:t xml:space="preserve">nr  </w:t>
      </w:r>
      <w:r w:rsidR="000F7664" w:rsidRPr="00A37C42">
        <w:rPr>
          <w:b/>
          <w:sz w:val="22"/>
          <w:szCs w:val="22"/>
        </w:rPr>
        <w:t>RPLD.11.03.01-10-0065/18</w:t>
      </w:r>
    </w:p>
    <w:p w:rsidR="00CD6B72" w:rsidRPr="00A37C42" w:rsidRDefault="00CD6B72" w:rsidP="00CD6B72">
      <w:pPr>
        <w:pStyle w:val="Domylnie"/>
        <w:jc w:val="center"/>
        <w:rPr>
          <w:b/>
          <w:sz w:val="20"/>
          <w:szCs w:val="20"/>
        </w:rPr>
      </w:pPr>
    </w:p>
    <w:p w:rsidR="00CD6B72" w:rsidRPr="000F7664" w:rsidRDefault="00CD6B72" w:rsidP="00CD6B72">
      <w:pPr>
        <w:pStyle w:val="Domylnie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CD6B72" w:rsidRPr="000F7664" w:rsidTr="008740E2">
        <w:trPr>
          <w:trHeight w:hRule="exact" w:val="454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CD6B72" w:rsidRPr="000F7664" w:rsidRDefault="00CD6B72" w:rsidP="008740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7664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5418" w:type="dxa"/>
          </w:tcPr>
          <w:p w:rsidR="00CD6B72" w:rsidRPr="000F7664" w:rsidRDefault="00CD6B72" w:rsidP="008740E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6B72" w:rsidRPr="000F7664" w:rsidTr="008740E2">
        <w:trPr>
          <w:trHeight w:hRule="exact" w:val="454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CD6B72" w:rsidRPr="000F7664" w:rsidRDefault="00CD6B72" w:rsidP="008740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7664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  <w:tc>
          <w:tcPr>
            <w:tcW w:w="5418" w:type="dxa"/>
          </w:tcPr>
          <w:p w:rsidR="00CD6B72" w:rsidRPr="000F7664" w:rsidRDefault="00CD6B72" w:rsidP="008740E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D6B72" w:rsidRPr="000F7664" w:rsidRDefault="00CD6B72" w:rsidP="00CD6B7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CD6B72" w:rsidRPr="000F7664" w:rsidRDefault="00CD6B72" w:rsidP="00CD6B7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CD6B72" w:rsidRPr="000F7664" w:rsidRDefault="00CD6B72" w:rsidP="00CD6B7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CD6B72" w:rsidRPr="000F7664" w:rsidRDefault="00A05707" w:rsidP="00CD6B72">
      <w:pPr>
        <w:autoSpaceDE w:val="0"/>
        <w:autoSpaceDN w:val="0"/>
        <w:adjustRightInd w:val="0"/>
        <w:spacing w:after="240" w:line="360" w:lineRule="auto"/>
        <w:rPr>
          <w:b/>
          <w:sz w:val="22"/>
          <w:szCs w:val="22"/>
        </w:rPr>
      </w:pPr>
      <w:r w:rsidRPr="000F7664">
        <w:rPr>
          <w:b/>
          <w:sz w:val="22"/>
          <w:szCs w:val="22"/>
        </w:rPr>
        <w:t>CZĘŚĆ I</w:t>
      </w:r>
      <w:r w:rsidR="00CD6B72" w:rsidRPr="000F7664">
        <w:rPr>
          <w:b/>
          <w:sz w:val="22"/>
          <w:szCs w:val="22"/>
        </w:rPr>
        <w:t xml:space="preserve"> - SYTUACJA ZAWODOWA</w:t>
      </w:r>
    </w:p>
    <w:p w:rsidR="00CD6B72" w:rsidRPr="000F7664" w:rsidRDefault="00CD6B72" w:rsidP="000F7664">
      <w:pPr>
        <w:spacing w:after="240"/>
        <w:rPr>
          <w:sz w:val="22"/>
          <w:szCs w:val="22"/>
        </w:rPr>
      </w:pPr>
      <w:r w:rsidRPr="000F7664">
        <w:rPr>
          <w:b/>
          <w:sz w:val="22"/>
          <w:szCs w:val="22"/>
        </w:rPr>
        <w:t>1. Jaki jest Pana/i zawód wyuczony</w:t>
      </w:r>
      <w:r w:rsidRPr="000F7664">
        <w:rPr>
          <w:sz w:val="22"/>
          <w:szCs w:val="22"/>
        </w:rPr>
        <w:t>:………………………………………………………………………………………………</w:t>
      </w:r>
    </w:p>
    <w:p w:rsidR="00CD6B72" w:rsidRPr="000F7664" w:rsidRDefault="00CD6B72" w:rsidP="000F7664">
      <w:pPr>
        <w:spacing w:before="120" w:after="120"/>
        <w:rPr>
          <w:sz w:val="22"/>
          <w:szCs w:val="22"/>
        </w:rPr>
      </w:pPr>
      <w:r w:rsidRPr="000F7664">
        <w:rPr>
          <w:b/>
          <w:sz w:val="22"/>
          <w:szCs w:val="22"/>
        </w:rPr>
        <w:t>2. Jakie zawody dotychczas Pan/i wykonywał/a</w:t>
      </w:r>
      <w:r w:rsidRPr="000F7664">
        <w:rPr>
          <w:sz w:val="22"/>
          <w:szCs w:val="22"/>
        </w:rPr>
        <w:t>:………………………………………………………………</w:t>
      </w:r>
      <w:r w:rsidR="00731E34">
        <w:rPr>
          <w:sz w:val="22"/>
          <w:szCs w:val="22"/>
        </w:rPr>
        <w:t>……………………………</w:t>
      </w:r>
    </w:p>
    <w:p w:rsidR="00CD6B72" w:rsidRPr="000F7664" w:rsidRDefault="00CD6B72" w:rsidP="00CD6B72">
      <w:pPr>
        <w:spacing w:before="120" w:after="120"/>
        <w:jc w:val="both"/>
        <w:rPr>
          <w:sz w:val="22"/>
          <w:szCs w:val="22"/>
        </w:rPr>
      </w:pPr>
      <w:r w:rsidRPr="000F7664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CD6B72" w:rsidRPr="000F7664" w:rsidRDefault="00CD6B72" w:rsidP="00CD6B72">
      <w:pPr>
        <w:spacing w:before="120" w:after="120"/>
        <w:jc w:val="both"/>
        <w:rPr>
          <w:sz w:val="22"/>
          <w:szCs w:val="22"/>
        </w:rPr>
      </w:pPr>
      <w:r w:rsidRPr="000F7664">
        <w:rPr>
          <w:sz w:val="22"/>
          <w:szCs w:val="22"/>
        </w:rPr>
        <w:t>....................................................................................................................</w:t>
      </w:r>
      <w:r w:rsidR="000F7664" w:rsidRPr="000F7664">
        <w:rPr>
          <w:sz w:val="22"/>
          <w:szCs w:val="22"/>
        </w:rPr>
        <w:t>................................................</w:t>
      </w:r>
    </w:p>
    <w:p w:rsidR="00CD6B72" w:rsidRPr="000F7664" w:rsidRDefault="00CD6B72" w:rsidP="005937E5">
      <w:pPr>
        <w:spacing w:before="240" w:after="240"/>
        <w:jc w:val="both"/>
        <w:rPr>
          <w:b/>
          <w:sz w:val="22"/>
          <w:szCs w:val="22"/>
        </w:rPr>
      </w:pPr>
      <w:r w:rsidRPr="000F7664">
        <w:rPr>
          <w:b/>
          <w:sz w:val="22"/>
          <w:szCs w:val="22"/>
        </w:rPr>
        <w:t>3. Czy posiada Pan/i dodatkowe kwalifikacje, uprawnienia (np. ukończone kursy):</w:t>
      </w:r>
    </w:p>
    <w:p w:rsidR="00CD6B72" w:rsidRPr="000F7664" w:rsidRDefault="00CD6B72" w:rsidP="00731E34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>Tak</w:t>
      </w:r>
      <w:r w:rsidR="00AB4CFB" w:rsidRPr="000F7664">
        <w:rPr>
          <w:rFonts w:ascii="Times New Roman" w:hAnsi="Times New Roman" w:cs="Times New Roman"/>
        </w:rPr>
        <w:t>, jakie?</w:t>
      </w:r>
      <w:r w:rsidRPr="000F7664">
        <w:rPr>
          <w:rFonts w:ascii="Times New Roman" w:hAnsi="Times New Roman" w:cs="Times New Roman"/>
        </w:rPr>
        <w:t>: ..................................................................................................................................................</w:t>
      </w:r>
    </w:p>
    <w:p w:rsidR="00CD6B72" w:rsidRPr="000F7664" w:rsidRDefault="00CD6B72" w:rsidP="00731E34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 xml:space="preserve">       </w:t>
      </w:r>
      <w:r w:rsidR="00AB4CFB" w:rsidRPr="000F7664">
        <w:rPr>
          <w:rFonts w:ascii="Times New Roman" w:hAnsi="Times New Roman" w:cs="Times New Roman"/>
        </w:rPr>
        <w:t xml:space="preserve">    </w:t>
      </w:r>
      <w:r w:rsidRPr="000F7664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</w:t>
      </w:r>
      <w:r w:rsidR="00731E34">
        <w:rPr>
          <w:rFonts w:ascii="Times New Roman" w:hAnsi="Times New Roman" w:cs="Times New Roman"/>
        </w:rPr>
        <w:t>............................</w:t>
      </w:r>
    </w:p>
    <w:p w:rsidR="00CD6B72" w:rsidRPr="000F7664" w:rsidRDefault="00CD6B72" w:rsidP="00731E34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 xml:space="preserve">         </w:t>
      </w:r>
      <w:r w:rsidR="00AB4CFB" w:rsidRPr="000F7664">
        <w:rPr>
          <w:rFonts w:ascii="Times New Roman" w:hAnsi="Times New Roman" w:cs="Times New Roman"/>
        </w:rPr>
        <w:t xml:space="preserve">   </w:t>
      </w:r>
      <w:r w:rsidRPr="000F7664">
        <w:rPr>
          <w:rFonts w:ascii="Times New Roman" w:hAnsi="Times New Roman" w:cs="Times New Roman"/>
        </w:rPr>
        <w:t>............................................................................................................................</w:t>
      </w:r>
      <w:r w:rsidR="00731E34">
        <w:rPr>
          <w:rFonts w:ascii="Times New Roman" w:hAnsi="Times New Roman" w:cs="Times New Roman"/>
        </w:rPr>
        <w:t>...........................</w:t>
      </w:r>
    </w:p>
    <w:p w:rsidR="00CD6B72" w:rsidRPr="000F7664" w:rsidRDefault="00CD6B72" w:rsidP="000625F0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>Nie</w:t>
      </w:r>
    </w:p>
    <w:p w:rsidR="00CD6B72" w:rsidRPr="000F7664" w:rsidRDefault="00CD6B72" w:rsidP="005937E5">
      <w:pPr>
        <w:spacing w:after="120" w:line="360" w:lineRule="auto"/>
        <w:jc w:val="both"/>
        <w:rPr>
          <w:b/>
          <w:sz w:val="22"/>
          <w:szCs w:val="22"/>
        </w:rPr>
      </w:pPr>
      <w:r w:rsidRPr="000F7664">
        <w:rPr>
          <w:b/>
          <w:sz w:val="22"/>
          <w:szCs w:val="22"/>
        </w:rPr>
        <w:t xml:space="preserve">4. Czy posiada Pan czynne prawo jazdy? </w:t>
      </w:r>
    </w:p>
    <w:p w:rsidR="00CD6B72" w:rsidRPr="000F7664" w:rsidRDefault="00CD6B72" w:rsidP="00CD6B7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>Tak, prawo jazdy kat. .................... (proszę uzupełnić)</w:t>
      </w:r>
    </w:p>
    <w:p w:rsidR="00CD6B72" w:rsidRPr="000F7664" w:rsidRDefault="00CD6B72" w:rsidP="000625F0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>Nie</w:t>
      </w:r>
    </w:p>
    <w:p w:rsidR="00CD6B72" w:rsidRPr="000F7664" w:rsidRDefault="00CD6B72" w:rsidP="005937E5">
      <w:pPr>
        <w:spacing w:after="120" w:line="360" w:lineRule="auto"/>
        <w:jc w:val="both"/>
        <w:rPr>
          <w:b/>
          <w:sz w:val="22"/>
          <w:szCs w:val="22"/>
        </w:rPr>
      </w:pPr>
      <w:r w:rsidRPr="000F7664">
        <w:rPr>
          <w:b/>
          <w:sz w:val="22"/>
          <w:szCs w:val="22"/>
        </w:rPr>
        <w:t>5. Czy posiada Pan/i przeciwskazania zdrowotne do wykonywania zawodu</w:t>
      </w:r>
      <w:r w:rsidR="00D07E5F" w:rsidRPr="000F7664">
        <w:rPr>
          <w:b/>
          <w:sz w:val="22"/>
          <w:szCs w:val="22"/>
        </w:rPr>
        <w:t xml:space="preserve"> kierowcy</w:t>
      </w:r>
      <w:r w:rsidRPr="000F7664">
        <w:rPr>
          <w:b/>
          <w:sz w:val="22"/>
          <w:szCs w:val="22"/>
        </w:rPr>
        <w:t>?</w:t>
      </w:r>
    </w:p>
    <w:p w:rsidR="00CD6B72" w:rsidRPr="000F7664" w:rsidRDefault="00CD6B72" w:rsidP="00731E34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>Tak, jakie? .................................................................................................................................................</w:t>
      </w:r>
      <w:r w:rsidR="00AB4CFB" w:rsidRPr="000F7664">
        <w:rPr>
          <w:rFonts w:ascii="Times New Roman" w:hAnsi="Times New Roman" w:cs="Times New Roman"/>
        </w:rPr>
        <w:t>.</w:t>
      </w:r>
    </w:p>
    <w:p w:rsidR="00CD6B72" w:rsidRPr="000F7664" w:rsidRDefault="00AB4CFB" w:rsidP="00731E34">
      <w:pPr>
        <w:pStyle w:val="Akapitzlist"/>
        <w:spacing w:after="120"/>
        <w:jc w:val="both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 xml:space="preserve">                   </w:t>
      </w:r>
      <w:r w:rsidR="00CD6B72" w:rsidRPr="000F7664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</w:t>
      </w:r>
      <w:r w:rsidRPr="000F7664">
        <w:rPr>
          <w:rFonts w:ascii="Times New Roman" w:hAnsi="Times New Roman" w:cs="Times New Roman"/>
        </w:rPr>
        <w:t>...</w:t>
      </w:r>
    </w:p>
    <w:p w:rsidR="00CD6B72" w:rsidRPr="000F7664" w:rsidRDefault="00CD6B72" w:rsidP="00731E34">
      <w:pPr>
        <w:pStyle w:val="Akapitzlist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>Nie</w:t>
      </w:r>
    </w:p>
    <w:p w:rsidR="000F7664" w:rsidRPr="000F7664" w:rsidRDefault="000F7664" w:rsidP="000F7664">
      <w:pPr>
        <w:spacing w:after="120" w:line="360" w:lineRule="auto"/>
        <w:jc w:val="both"/>
        <w:rPr>
          <w:sz w:val="22"/>
          <w:szCs w:val="22"/>
        </w:rPr>
      </w:pPr>
    </w:p>
    <w:p w:rsidR="000F7664" w:rsidRPr="000F7664" w:rsidRDefault="000F7664" w:rsidP="000F7664">
      <w:pPr>
        <w:spacing w:after="120" w:line="360" w:lineRule="auto"/>
        <w:jc w:val="both"/>
        <w:rPr>
          <w:sz w:val="22"/>
          <w:szCs w:val="22"/>
        </w:rPr>
      </w:pPr>
    </w:p>
    <w:p w:rsidR="00CD6B72" w:rsidRPr="000F7664" w:rsidRDefault="00CD6B72" w:rsidP="00CD6B72">
      <w:pPr>
        <w:spacing w:before="240" w:after="120"/>
        <w:jc w:val="both"/>
        <w:rPr>
          <w:b/>
          <w:sz w:val="22"/>
          <w:szCs w:val="22"/>
        </w:rPr>
      </w:pPr>
      <w:r w:rsidRPr="000F7664">
        <w:rPr>
          <w:b/>
          <w:sz w:val="22"/>
          <w:szCs w:val="22"/>
        </w:rPr>
        <w:t>6. Udziałem w jakich szkoleniach zawodowych jest Pani/i zainteresowany/a?</w:t>
      </w:r>
    </w:p>
    <w:p w:rsidR="000F7664" w:rsidRPr="000F7664" w:rsidRDefault="00CD6B72" w:rsidP="00CD6B72">
      <w:pPr>
        <w:spacing w:line="360" w:lineRule="auto"/>
        <w:jc w:val="both"/>
        <w:rPr>
          <w:sz w:val="22"/>
          <w:szCs w:val="22"/>
        </w:rPr>
      </w:pPr>
      <w:r w:rsidRPr="000F7664">
        <w:rPr>
          <w:sz w:val="22"/>
          <w:szCs w:val="22"/>
        </w:rPr>
        <w:t>………………………………………………………………………………………………...……….....</w:t>
      </w:r>
    </w:p>
    <w:p w:rsidR="00CD6B72" w:rsidRPr="000F7664" w:rsidRDefault="00CD6B72" w:rsidP="00CD6B72">
      <w:pPr>
        <w:spacing w:line="360" w:lineRule="auto"/>
        <w:jc w:val="both"/>
        <w:rPr>
          <w:sz w:val="22"/>
          <w:szCs w:val="22"/>
        </w:rPr>
      </w:pPr>
      <w:r w:rsidRPr="000F7664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CD6B72" w:rsidRPr="000F7664" w:rsidRDefault="00CD6B72" w:rsidP="00CD6B72">
      <w:pPr>
        <w:spacing w:after="120" w:line="360" w:lineRule="auto"/>
        <w:jc w:val="both"/>
        <w:rPr>
          <w:sz w:val="22"/>
          <w:szCs w:val="22"/>
        </w:rPr>
      </w:pPr>
      <w:r w:rsidRPr="000F7664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0625F0" w:rsidRPr="000F7664" w:rsidRDefault="000625F0" w:rsidP="000625F0">
      <w:pPr>
        <w:autoSpaceDE w:val="0"/>
        <w:autoSpaceDN w:val="0"/>
        <w:adjustRightInd w:val="0"/>
        <w:spacing w:line="360" w:lineRule="auto"/>
        <w:rPr>
          <w:b/>
          <w:sz w:val="22"/>
          <w:szCs w:val="22"/>
        </w:rPr>
      </w:pPr>
    </w:p>
    <w:p w:rsidR="000625F0" w:rsidRPr="000F7664" w:rsidRDefault="000625F0" w:rsidP="000625F0">
      <w:pPr>
        <w:autoSpaceDE w:val="0"/>
        <w:autoSpaceDN w:val="0"/>
        <w:adjustRightInd w:val="0"/>
        <w:spacing w:line="360" w:lineRule="auto"/>
        <w:rPr>
          <w:b/>
          <w:sz w:val="22"/>
          <w:szCs w:val="22"/>
        </w:rPr>
      </w:pPr>
      <w:r w:rsidRPr="000F7664">
        <w:rPr>
          <w:b/>
          <w:sz w:val="22"/>
          <w:szCs w:val="22"/>
        </w:rPr>
        <w:t>CZĘŚĆ II</w:t>
      </w:r>
      <w:r w:rsidR="00812F32" w:rsidRPr="000F7664">
        <w:rPr>
          <w:b/>
          <w:sz w:val="22"/>
          <w:szCs w:val="22"/>
        </w:rPr>
        <w:t xml:space="preserve"> </w:t>
      </w:r>
      <w:r w:rsidRPr="000F7664">
        <w:rPr>
          <w:b/>
          <w:sz w:val="22"/>
          <w:szCs w:val="22"/>
        </w:rPr>
        <w:t>– INFORMACJE DOT. PROJEKTU</w:t>
      </w:r>
    </w:p>
    <w:p w:rsidR="000625F0" w:rsidRPr="000F7664" w:rsidRDefault="000625F0" w:rsidP="00CD6B72">
      <w:pPr>
        <w:rPr>
          <w:b/>
          <w:sz w:val="22"/>
          <w:szCs w:val="22"/>
        </w:rPr>
      </w:pPr>
    </w:p>
    <w:p w:rsidR="009036E4" w:rsidRPr="000F7664" w:rsidRDefault="000625F0" w:rsidP="00CD6B72">
      <w:pPr>
        <w:rPr>
          <w:b/>
          <w:sz w:val="22"/>
          <w:szCs w:val="22"/>
        </w:rPr>
      </w:pPr>
      <w:r w:rsidRPr="000F7664">
        <w:rPr>
          <w:b/>
          <w:sz w:val="22"/>
          <w:szCs w:val="22"/>
        </w:rPr>
        <w:t>1</w:t>
      </w:r>
      <w:r w:rsidR="00CD6B72" w:rsidRPr="000F7664">
        <w:rPr>
          <w:b/>
          <w:sz w:val="22"/>
          <w:szCs w:val="22"/>
        </w:rPr>
        <w:t>.</w:t>
      </w:r>
      <w:r w:rsidR="009036E4" w:rsidRPr="000F7664">
        <w:rPr>
          <w:b/>
          <w:sz w:val="22"/>
          <w:szCs w:val="22"/>
        </w:rPr>
        <w:t xml:space="preserve"> </w:t>
      </w:r>
      <w:r w:rsidR="00C6525A" w:rsidRPr="000F7664">
        <w:rPr>
          <w:b/>
          <w:sz w:val="22"/>
          <w:szCs w:val="22"/>
        </w:rPr>
        <w:t>Co skłoniło Pana/ią</w:t>
      </w:r>
      <w:r w:rsidR="009036E4" w:rsidRPr="000F7664">
        <w:rPr>
          <w:b/>
          <w:sz w:val="22"/>
          <w:szCs w:val="22"/>
        </w:rPr>
        <w:t xml:space="preserve"> do z</w:t>
      </w:r>
      <w:r w:rsidR="00C6525A" w:rsidRPr="000F7664">
        <w:rPr>
          <w:b/>
          <w:sz w:val="22"/>
          <w:szCs w:val="22"/>
        </w:rPr>
        <w:t>głoszenia się do udziału w proje</w:t>
      </w:r>
      <w:r w:rsidR="009036E4" w:rsidRPr="000F7664">
        <w:rPr>
          <w:b/>
          <w:sz w:val="22"/>
          <w:szCs w:val="22"/>
        </w:rPr>
        <w:t>kcie?</w:t>
      </w:r>
    </w:p>
    <w:p w:rsidR="00CD6B72" w:rsidRPr="000F7664" w:rsidRDefault="009036E4" w:rsidP="00CD6B72">
      <w:pPr>
        <w:rPr>
          <w:i/>
          <w:sz w:val="22"/>
          <w:szCs w:val="22"/>
        </w:rPr>
      </w:pPr>
      <w:r w:rsidRPr="000F7664">
        <w:rPr>
          <w:i/>
          <w:sz w:val="22"/>
          <w:szCs w:val="22"/>
        </w:rPr>
        <w:t xml:space="preserve"> </w:t>
      </w:r>
      <w:r w:rsidR="00CD6B72" w:rsidRPr="000F7664">
        <w:rPr>
          <w:i/>
          <w:sz w:val="22"/>
          <w:szCs w:val="22"/>
        </w:rPr>
        <w:t>(można zanaczyć kilka odpowiedzi)</w:t>
      </w:r>
    </w:p>
    <w:p w:rsidR="00812F32" w:rsidRPr="000F7664" w:rsidRDefault="00812F32" w:rsidP="00CD6B72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 xml:space="preserve">Chęć zdobycia </w:t>
      </w:r>
      <w:r w:rsidR="00C6525A" w:rsidRPr="000F7664">
        <w:rPr>
          <w:rFonts w:ascii="Times New Roman" w:hAnsi="Times New Roman" w:cs="Times New Roman"/>
        </w:rPr>
        <w:t xml:space="preserve">nowych </w:t>
      </w:r>
      <w:r w:rsidRPr="000F7664">
        <w:rPr>
          <w:rFonts w:ascii="Times New Roman" w:hAnsi="Times New Roman" w:cs="Times New Roman"/>
        </w:rPr>
        <w:t xml:space="preserve">kwalifikacji zawodowych </w:t>
      </w:r>
    </w:p>
    <w:p w:rsidR="00812F32" w:rsidRPr="000F7664" w:rsidRDefault="00812F32" w:rsidP="00812F32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 xml:space="preserve">Chęć uzupełnienia już posiadanych kwalifikacji zawodowych </w:t>
      </w:r>
    </w:p>
    <w:p w:rsidR="00552CC5" w:rsidRPr="000F7664" w:rsidRDefault="00552CC5" w:rsidP="00812F32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 xml:space="preserve">Chęć podniesienia już posiadanych kwalifikacji zawodowych </w:t>
      </w:r>
    </w:p>
    <w:p w:rsidR="00CD6B72" w:rsidRPr="000F7664" w:rsidRDefault="00CD6B72" w:rsidP="00812F32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>Inne, jakie? ................................................................</w:t>
      </w:r>
    </w:p>
    <w:p w:rsidR="0006585C" w:rsidRPr="000F7664" w:rsidRDefault="0006585C" w:rsidP="0006585C">
      <w:pPr>
        <w:pStyle w:val="Akapitzlist"/>
        <w:spacing w:before="120" w:after="120"/>
        <w:rPr>
          <w:rFonts w:ascii="Times New Roman" w:hAnsi="Times New Roman" w:cs="Times New Roman"/>
        </w:rPr>
      </w:pPr>
    </w:p>
    <w:p w:rsidR="003B164F" w:rsidRPr="000F7664" w:rsidRDefault="0006585C" w:rsidP="00CD6B72">
      <w:pPr>
        <w:rPr>
          <w:b/>
          <w:sz w:val="22"/>
          <w:szCs w:val="22"/>
        </w:rPr>
      </w:pPr>
      <w:r w:rsidRPr="000F7664">
        <w:rPr>
          <w:b/>
          <w:sz w:val="22"/>
          <w:szCs w:val="22"/>
        </w:rPr>
        <w:t xml:space="preserve">2. </w:t>
      </w:r>
      <w:r w:rsidR="009036E4" w:rsidRPr="000F7664">
        <w:rPr>
          <w:b/>
          <w:sz w:val="22"/>
          <w:szCs w:val="22"/>
        </w:rPr>
        <w:t xml:space="preserve">Jakie są Pana/i oczekiwania związane z uczestnictwem w Projekcie? </w:t>
      </w:r>
      <w:r w:rsidR="007A48D4" w:rsidRPr="000F7664">
        <w:rPr>
          <w:b/>
          <w:sz w:val="22"/>
          <w:szCs w:val="22"/>
        </w:rPr>
        <w:t xml:space="preserve">? </w:t>
      </w:r>
    </w:p>
    <w:p w:rsidR="003B164F" w:rsidRPr="000F7664" w:rsidRDefault="003B164F" w:rsidP="003B164F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>Chciał(a)bym podjąć zatrudnienie po ukończeniu kursów w zawodzie kierowcy</w:t>
      </w:r>
      <w:r w:rsidR="007B4435" w:rsidRPr="000F7664">
        <w:rPr>
          <w:rFonts w:ascii="Times New Roman" w:hAnsi="Times New Roman" w:cs="Times New Roman"/>
        </w:rPr>
        <w:t xml:space="preserve"> samochodu ciężarowego</w:t>
      </w:r>
    </w:p>
    <w:p w:rsidR="00C6525A" w:rsidRPr="000F7664" w:rsidRDefault="00C6525A" w:rsidP="003B164F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>Dzięki nowym/dodatkowym uprawnieniom mam szansę na przedłużenie umowy u obecnego pracodawcy</w:t>
      </w:r>
      <w:r w:rsidR="007B4435" w:rsidRPr="000F7664">
        <w:rPr>
          <w:rFonts w:ascii="Times New Roman" w:hAnsi="Times New Roman" w:cs="Times New Roman"/>
        </w:rPr>
        <w:t>/awans zawodowy</w:t>
      </w:r>
    </w:p>
    <w:p w:rsidR="003B164F" w:rsidRPr="000F7664" w:rsidRDefault="003B164F" w:rsidP="00CD6B72">
      <w:pPr>
        <w:pStyle w:val="Akapitzlist"/>
        <w:numPr>
          <w:ilvl w:val="0"/>
          <w:numId w:val="1"/>
        </w:numPr>
        <w:spacing w:before="120" w:after="120"/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>Inne, jakie? ................................................................</w:t>
      </w:r>
    </w:p>
    <w:p w:rsidR="003B164F" w:rsidRPr="000F7664" w:rsidRDefault="003B164F" w:rsidP="00CD6B72">
      <w:pPr>
        <w:rPr>
          <w:b/>
          <w:sz w:val="22"/>
          <w:szCs w:val="22"/>
        </w:rPr>
      </w:pPr>
    </w:p>
    <w:p w:rsidR="00CD6B72" w:rsidRPr="000F7664" w:rsidRDefault="0006585C" w:rsidP="00CD6B72">
      <w:pPr>
        <w:rPr>
          <w:b/>
          <w:sz w:val="22"/>
          <w:szCs w:val="22"/>
        </w:rPr>
      </w:pPr>
      <w:r w:rsidRPr="000F7664">
        <w:rPr>
          <w:b/>
          <w:sz w:val="22"/>
          <w:szCs w:val="22"/>
        </w:rPr>
        <w:t>3</w:t>
      </w:r>
      <w:r w:rsidR="00D07E5F" w:rsidRPr="000F7664">
        <w:rPr>
          <w:b/>
          <w:sz w:val="22"/>
          <w:szCs w:val="22"/>
        </w:rPr>
        <w:t xml:space="preserve">. </w:t>
      </w:r>
      <w:r w:rsidR="00AB4CFB" w:rsidRPr="000F7664">
        <w:rPr>
          <w:b/>
          <w:sz w:val="22"/>
          <w:szCs w:val="22"/>
        </w:rPr>
        <w:t>Jaki tryb prowadzenia zajęć Pan/i preferuje?</w:t>
      </w:r>
      <w:r w:rsidR="00D07E5F" w:rsidRPr="000F7664">
        <w:rPr>
          <w:b/>
          <w:sz w:val="22"/>
          <w:szCs w:val="22"/>
        </w:rPr>
        <w:t xml:space="preserve">  </w:t>
      </w:r>
    </w:p>
    <w:p w:rsidR="00CD6B72" w:rsidRPr="000F7664" w:rsidRDefault="00CD6B72" w:rsidP="00CD6B72">
      <w:pPr>
        <w:spacing w:after="120"/>
        <w:rPr>
          <w:i/>
          <w:sz w:val="22"/>
          <w:szCs w:val="22"/>
        </w:rPr>
      </w:pPr>
      <w:r w:rsidRPr="000F7664">
        <w:rPr>
          <w:i/>
          <w:sz w:val="22"/>
          <w:szCs w:val="22"/>
        </w:rPr>
        <w:t>(można zanaczyć jedną odpowiedź)</w:t>
      </w:r>
    </w:p>
    <w:p w:rsidR="00CD6B72" w:rsidRPr="000F7664" w:rsidRDefault="00AB4CFB" w:rsidP="00CD6B7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>Zajęcia w tygodniu w godzinach od 7.00 do 15.00</w:t>
      </w:r>
    </w:p>
    <w:p w:rsidR="00AB4CFB" w:rsidRPr="000F7664" w:rsidRDefault="00AB4CFB" w:rsidP="00CD6B7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>Zajęcia w tygodniu w godzinach od 15.00 do 21.00</w:t>
      </w:r>
    </w:p>
    <w:p w:rsidR="00AB4CFB" w:rsidRPr="000F7664" w:rsidRDefault="00AB4CFB" w:rsidP="00CD6B7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0F7664">
        <w:rPr>
          <w:rFonts w:ascii="Times New Roman" w:hAnsi="Times New Roman" w:cs="Times New Roman"/>
        </w:rPr>
        <w:t>Zajęcia weekendowe</w:t>
      </w:r>
    </w:p>
    <w:p w:rsidR="0064061D" w:rsidRPr="000F7664" w:rsidRDefault="0064061D" w:rsidP="0064061D">
      <w:pPr>
        <w:pStyle w:val="Akapitzlist"/>
        <w:spacing w:after="120"/>
        <w:rPr>
          <w:rFonts w:ascii="Times New Roman" w:hAnsi="Times New Roman" w:cs="Times New Roman"/>
        </w:rPr>
      </w:pPr>
    </w:p>
    <w:p w:rsidR="000625F0" w:rsidRPr="000F7664" w:rsidRDefault="0006585C" w:rsidP="000625F0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0F7664">
        <w:rPr>
          <w:rFonts w:ascii="Times New Roman" w:hAnsi="Times New Roman" w:cs="Times New Roman"/>
          <w:b/>
        </w:rPr>
        <w:t>4</w:t>
      </w:r>
      <w:r w:rsidR="000625F0" w:rsidRPr="000F7664">
        <w:rPr>
          <w:rFonts w:ascii="Times New Roman" w:hAnsi="Times New Roman" w:cs="Times New Roman"/>
          <w:b/>
        </w:rPr>
        <w:t>.  Skąd się Pan/i dowiedział/a o Projekcie?</w:t>
      </w:r>
    </w:p>
    <w:p w:rsidR="000625F0" w:rsidRPr="000F7664" w:rsidRDefault="000625F0" w:rsidP="000625F0">
      <w:pPr>
        <w:spacing w:after="120"/>
        <w:rPr>
          <w:i/>
          <w:sz w:val="22"/>
          <w:szCs w:val="22"/>
        </w:rPr>
      </w:pPr>
      <w:r w:rsidRPr="000F7664">
        <w:rPr>
          <w:i/>
          <w:sz w:val="22"/>
          <w:szCs w:val="22"/>
        </w:rPr>
        <w:t>(można zanaczyć kilka odpowiedzi)</w:t>
      </w:r>
    </w:p>
    <w:p w:rsidR="000625F0" w:rsidRPr="000F7664" w:rsidRDefault="000625F0" w:rsidP="000625F0">
      <w:pPr>
        <w:numPr>
          <w:ilvl w:val="0"/>
          <w:numId w:val="8"/>
        </w:numPr>
        <w:rPr>
          <w:bCs/>
          <w:sz w:val="22"/>
          <w:szCs w:val="22"/>
        </w:rPr>
      </w:pPr>
      <w:r w:rsidRPr="000F7664">
        <w:rPr>
          <w:bCs/>
          <w:sz w:val="22"/>
          <w:szCs w:val="22"/>
        </w:rPr>
        <w:t>Plakat</w:t>
      </w:r>
    </w:p>
    <w:p w:rsidR="000625F0" w:rsidRPr="000F7664" w:rsidRDefault="000625F0" w:rsidP="000625F0">
      <w:pPr>
        <w:numPr>
          <w:ilvl w:val="0"/>
          <w:numId w:val="8"/>
        </w:numPr>
        <w:rPr>
          <w:bCs/>
          <w:sz w:val="22"/>
          <w:szCs w:val="22"/>
        </w:rPr>
      </w:pPr>
      <w:r w:rsidRPr="000F7664">
        <w:rPr>
          <w:bCs/>
          <w:sz w:val="22"/>
          <w:szCs w:val="22"/>
        </w:rPr>
        <w:t>Ulotka</w:t>
      </w:r>
    </w:p>
    <w:p w:rsidR="000625F0" w:rsidRPr="000F7664" w:rsidRDefault="000625F0" w:rsidP="000625F0">
      <w:pPr>
        <w:numPr>
          <w:ilvl w:val="0"/>
          <w:numId w:val="8"/>
        </w:numPr>
        <w:rPr>
          <w:bCs/>
          <w:sz w:val="22"/>
          <w:szCs w:val="22"/>
        </w:rPr>
      </w:pPr>
      <w:r w:rsidRPr="000F7664">
        <w:rPr>
          <w:bCs/>
          <w:sz w:val="22"/>
          <w:szCs w:val="22"/>
        </w:rPr>
        <w:t>Przekaz słowny</w:t>
      </w:r>
    </w:p>
    <w:p w:rsidR="000625F0" w:rsidRPr="000F7664" w:rsidRDefault="000625F0" w:rsidP="000625F0">
      <w:pPr>
        <w:numPr>
          <w:ilvl w:val="0"/>
          <w:numId w:val="8"/>
        </w:numPr>
        <w:rPr>
          <w:bCs/>
          <w:sz w:val="22"/>
          <w:szCs w:val="22"/>
        </w:rPr>
      </w:pPr>
      <w:r w:rsidRPr="000F7664">
        <w:rPr>
          <w:bCs/>
          <w:sz w:val="22"/>
          <w:szCs w:val="22"/>
        </w:rPr>
        <w:t>Spotkanie promocyjne</w:t>
      </w:r>
    </w:p>
    <w:p w:rsidR="000625F0" w:rsidRPr="000F7664" w:rsidRDefault="000625F0" w:rsidP="000625F0">
      <w:pPr>
        <w:numPr>
          <w:ilvl w:val="0"/>
          <w:numId w:val="8"/>
        </w:numPr>
        <w:rPr>
          <w:sz w:val="22"/>
          <w:szCs w:val="22"/>
        </w:rPr>
      </w:pPr>
      <w:r w:rsidRPr="000F7664">
        <w:rPr>
          <w:bCs/>
          <w:sz w:val="22"/>
          <w:szCs w:val="22"/>
        </w:rPr>
        <w:t>Powiatowy Urząd Pracy</w:t>
      </w:r>
    </w:p>
    <w:p w:rsidR="000625F0" w:rsidRPr="000F7664" w:rsidRDefault="000625F0" w:rsidP="000625F0">
      <w:pPr>
        <w:numPr>
          <w:ilvl w:val="0"/>
          <w:numId w:val="8"/>
        </w:numPr>
        <w:rPr>
          <w:bCs/>
          <w:sz w:val="22"/>
          <w:szCs w:val="22"/>
        </w:rPr>
      </w:pPr>
      <w:r w:rsidRPr="000F7664">
        <w:rPr>
          <w:bCs/>
          <w:sz w:val="22"/>
          <w:szCs w:val="22"/>
        </w:rPr>
        <w:t>Ogłoszenia w prasie</w:t>
      </w:r>
    </w:p>
    <w:p w:rsidR="000625F0" w:rsidRPr="000F7664" w:rsidRDefault="000625F0" w:rsidP="000625F0">
      <w:pPr>
        <w:numPr>
          <w:ilvl w:val="0"/>
          <w:numId w:val="8"/>
        </w:numPr>
        <w:rPr>
          <w:bCs/>
          <w:sz w:val="22"/>
          <w:szCs w:val="22"/>
        </w:rPr>
      </w:pPr>
      <w:r w:rsidRPr="000F7664">
        <w:rPr>
          <w:bCs/>
          <w:sz w:val="22"/>
          <w:szCs w:val="22"/>
        </w:rPr>
        <w:t>Strona www</w:t>
      </w:r>
    </w:p>
    <w:p w:rsidR="000625F0" w:rsidRPr="000F7664" w:rsidRDefault="000625F0" w:rsidP="000625F0">
      <w:pPr>
        <w:numPr>
          <w:ilvl w:val="0"/>
          <w:numId w:val="8"/>
        </w:numPr>
        <w:rPr>
          <w:bCs/>
          <w:sz w:val="22"/>
          <w:szCs w:val="22"/>
        </w:rPr>
      </w:pPr>
      <w:r w:rsidRPr="000F7664">
        <w:rPr>
          <w:bCs/>
          <w:sz w:val="22"/>
          <w:szCs w:val="22"/>
        </w:rPr>
        <w:t>PCPR, OPS lub inna instytucja państwowa np. urząd gminy/miasta</w:t>
      </w:r>
    </w:p>
    <w:p w:rsidR="000625F0" w:rsidRPr="000F7664" w:rsidRDefault="000625F0" w:rsidP="000625F0">
      <w:pPr>
        <w:numPr>
          <w:ilvl w:val="0"/>
          <w:numId w:val="8"/>
        </w:numPr>
        <w:rPr>
          <w:bCs/>
          <w:sz w:val="22"/>
          <w:szCs w:val="22"/>
        </w:rPr>
      </w:pPr>
      <w:r w:rsidRPr="000F7664">
        <w:rPr>
          <w:bCs/>
          <w:sz w:val="22"/>
          <w:szCs w:val="22"/>
        </w:rPr>
        <w:t>Inne, jakie?:........................................................</w:t>
      </w:r>
    </w:p>
    <w:p w:rsidR="00CD6B72" w:rsidRPr="000F7664" w:rsidRDefault="00CD6B72" w:rsidP="00CD6B72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CD6B72" w:rsidRPr="000F7664" w:rsidRDefault="00D07E5F" w:rsidP="000F7664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0F7664">
        <w:rPr>
          <w:sz w:val="22"/>
          <w:szCs w:val="22"/>
        </w:rPr>
        <w:t>Data i czytelny podpis Kandydata/Kandydatki</w:t>
      </w:r>
      <w:r w:rsidR="00CD6B72" w:rsidRPr="000F7664">
        <w:rPr>
          <w:sz w:val="22"/>
          <w:szCs w:val="22"/>
        </w:rPr>
        <w:t>: ……………………………………….......................................</w:t>
      </w:r>
      <w:r w:rsidRPr="000F7664">
        <w:rPr>
          <w:sz w:val="22"/>
          <w:szCs w:val="22"/>
        </w:rPr>
        <w:t>.................</w:t>
      </w:r>
      <w:r w:rsidR="0006585C" w:rsidRPr="000F7664">
        <w:rPr>
          <w:sz w:val="22"/>
          <w:szCs w:val="22"/>
        </w:rPr>
        <w:t>......</w:t>
      </w:r>
    </w:p>
    <w:p w:rsidR="008C139A" w:rsidRPr="000F7664" w:rsidRDefault="008C139A" w:rsidP="009D4F34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sectPr w:rsidR="008C139A" w:rsidRPr="000F7664" w:rsidSect="00731E34">
      <w:headerReference w:type="default" r:id="rId7"/>
      <w:headerReference w:type="first" r:id="rId8"/>
      <w:pgSz w:w="11906" w:h="16838" w:code="9"/>
      <w:pgMar w:top="1813" w:right="1418" w:bottom="567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B90" w:rsidRDefault="00D10B90">
      <w:r>
        <w:separator/>
      </w:r>
    </w:p>
  </w:endnote>
  <w:endnote w:type="continuationSeparator" w:id="0">
    <w:p w:rsidR="00D10B90" w:rsidRDefault="00D1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B90" w:rsidRDefault="00D10B90">
      <w:r>
        <w:separator/>
      </w:r>
    </w:p>
  </w:footnote>
  <w:footnote w:type="continuationSeparator" w:id="0">
    <w:p w:rsidR="00D10B90" w:rsidRDefault="00D10B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B72" w:rsidRPr="002D65F0" w:rsidRDefault="002D65F0" w:rsidP="002D65F0">
    <w:pPr>
      <w:pStyle w:val="Nagwek"/>
    </w:pPr>
    <w:r>
      <w:rPr>
        <w:rFonts w:ascii="Arial" w:hAnsi="Arial" w:cs="Arial"/>
        <w:i/>
        <w:iCs/>
        <w:noProof/>
        <w:sz w:val="20"/>
        <w:szCs w:val="20"/>
      </w:rPr>
      <w:drawing>
        <wp:inline distT="0" distB="0" distL="0" distR="0" wp14:anchorId="7B1ADA4E" wp14:editId="5035ED54">
          <wp:extent cx="5759450" cy="1099185"/>
          <wp:effectExtent l="0" t="0" r="0" b="5715"/>
          <wp:docPr id="13" name="Obraz 13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Y_CZB_EF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99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B02" w:rsidRDefault="003F2B02">
    <w:pPr>
      <w:pStyle w:val="Nagwek"/>
    </w:pPr>
    <w:r>
      <w:rPr>
        <w:rFonts w:ascii="Arial" w:hAnsi="Arial" w:cs="Arial"/>
        <w:i/>
        <w:iCs/>
        <w:noProof/>
        <w:sz w:val="20"/>
        <w:szCs w:val="20"/>
      </w:rPr>
      <w:drawing>
        <wp:inline distT="0" distB="0" distL="0" distR="0" wp14:anchorId="2F1A5BF1" wp14:editId="21460A10">
          <wp:extent cx="5759450" cy="1099185"/>
          <wp:effectExtent l="0" t="0" r="0" b="5715"/>
          <wp:docPr id="14" name="Obraz 1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Y_CZB_EF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99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45734"/>
    <w:multiLevelType w:val="hybridMultilevel"/>
    <w:tmpl w:val="730280C4"/>
    <w:lvl w:ilvl="0" w:tplc="3D60EF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E6F8D"/>
    <w:multiLevelType w:val="hybridMultilevel"/>
    <w:tmpl w:val="A3649FA4"/>
    <w:lvl w:ilvl="0" w:tplc="3D60EF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E2884"/>
    <w:multiLevelType w:val="hybridMultilevel"/>
    <w:tmpl w:val="F77AAB60"/>
    <w:lvl w:ilvl="0" w:tplc="1AB863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C688D"/>
    <w:multiLevelType w:val="hybridMultilevel"/>
    <w:tmpl w:val="60D65CA2"/>
    <w:lvl w:ilvl="0" w:tplc="3D60EF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02E81"/>
    <w:multiLevelType w:val="hybridMultilevel"/>
    <w:tmpl w:val="96FA72C0"/>
    <w:lvl w:ilvl="0" w:tplc="3D60EF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251C8"/>
    <w:multiLevelType w:val="hybridMultilevel"/>
    <w:tmpl w:val="62CEFA3E"/>
    <w:lvl w:ilvl="0" w:tplc="3D60EF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A4983"/>
    <w:multiLevelType w:val="hybridMultilevel"/>
    <w:tmpl w:val="E3B2AB5C"/>
    <w:lvl w:ilvl="0" w:tplc="3D60EF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8411F"/>
    <w:multiLevelType w:val="hybridMultilevel"/>
    <w:tmpl w:val="FDDA45EE"/>
    <w:lvl w:ilvl="0" w:tplc="3D60EFF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A2C"/>
    <w:rsid w:val="00061F20"/>
    <w:rsid w:val="000625F0"/>
    <w:rsid w:val="0006585C"/>
    <w:rsid w:val="00080D83"/>
    <w:rsid w:val="000D283E"/>
    <w:rsid w:val="000F7664"/>
    <w:rsid w:val="00100DBB"/>
    <w:rsid w:val="00124D4A"/>
    <w:rsid w:val="00130B23"/>
    <w:rsid w:val="00162313"/>
    <w:rsid w:val="001954AE"/>
    <w:rsid w:val="001B210F"/>
    <w:rsid w:val="001F2AC3"/>
    <w:rsid w:val="00241C1F"/>
    <w:rsid w:val="002425AE"/>
    <w:rsid w:val="002A4E5D"/>
    <w:rsid w:val="002C6347"/>
    <w:rsid w:val="002D65F0"/>
    <w:rsid w:val="00320AAC"/>
    <w:rsid w:val="00325198"/>
    <w:rsid w:val="0035482A"/>
    <w:rsid w:val="0036162C"/>
    <w:rsid w:val="003619F2"/>
    <w:rsid w:val="00364C03"/>
    <w:rsid w:val="00365820"/>
    <w:rsid w:val="003B164F"/>
    <w:rsid w:val="003C554F"/>
    <w:rsid w:val="003F2B02"/>
    <w:rsid w:val="0040149C"/>
    <w:rsid w:val="00414478"/>
    <w:rsid w:val="00437432"/>
    <w:rsid w:val="00476A20"/>
    <w:rsid w:val="004861BD"/>
    <w:rsid w:val="00492BD3"/>
    <w:rsid w:val="004B70BD"/>
    <w:rsid w:val="0052111D"/>
    <w:rsid w:val="00537F26"/>
    <w:rsid w:val="00552CC5"/>
    <w:rsid w:val="00562015"/>
    <w:rsid w:val="005760A9"/>
    <w:rsid w:val="005937E5"/>
    <w:rsid w:val="00594464"/>
    <w:rsid w:val="005A0BC7"/>
    <w:rsid w:val="005D0F03"/>
    <w:rsid w:val="00612642"/>
    <w:rsid w:val="00621F12"/>
    <w:rsid w:val="00622781"/>
    <w:rsid w:val="0064061D"/>
    <w:rsid w:val="00640BFF"/>
    <w:rsid w:val="0069621B"/>
    <w:rsid w:val="006F209E"/>
    <w:rsid w:val="00727F94"/>
    <w:rsid w:val="00731E34"/>
    <w:rsid w:val="007337EB"/>
    <w:rsid w:val="00745D18"/>
    <w:rsid w:val="00776530"/>
    <w:rsid w:val="00791E8E"/>
    <w:rsid w:val="007A0109"/>
    <w:rsid w:val="007A48D4"/>
    <w:rsid w:val="007B2500"/>
    <w:rsid w:val="007B4435"/>
    <w:rsid w:val="007C6BC3"/>
    <w:rsid w:val="007D61D6"/>
    <w:rsid w:val="007E1B19"/>
    <w:rsid w:val="007F1816"/>
    <w:rsid w:val="007F3623"/>
    <w:rsid w:val="00812F32"/>
    <w:rsid w:val="00827311"/>
    <w:rsid w:val="00834BB4"/>
    <w:rsid w:val="00835187"/>
    <w:rsid w:val="00856E3A"/>
    <w:rsid w:val="008945D9"/>
    <w:rsid w:val="008B0BD0"/>
    <w:rsid w:val="008C139A"/>
    <w:rsid w:val="009000BA"/>
    <w:rsid w:val="009036E4"/>
    <w:rsid w:val="0095189C"/>
    <w:rsid w:val="00984C74"/>
    <w:rsid w:val="0099139D"/>
    <w:rsid w:val="009A7D77"/>
    <w:rsid w:val="009D4F34"/>
    <w:rsid w:val="009D71C1"/>
    <w:rsid w:val="009F2CF0"/>
    <w:rsid w:val="00A04690"/>
    <w:rsid w:val="00A05707"/>
    <w:rsid w:val="00A37C42"/>
    <w:rsid w:val="00A40DD3"/>
    <w:rsid w:val="00A41C79"/>
    <w:rsid w:val="00A67A2C"/>
    <w:rsid w:val="00A8311B"/>
    <w:rsid w:val="00AB4CFB"/>
    <w:rsid w:val="00B01F08"/>
    <w:rsid w:val="00B16E8F"/>
    <w:rsid w:val="00B30401"/>
    <w:rsid w:val="00B6637D"/>
    <w:rsid w:val="00BB76D0"/>
    <w:rsid w:val="00BC363C"/>
    <w:rsid w:val="00C62C24"/>
    <w:rsid w:val="00C635B6"/>
    <w:rsid w:val="00C6525A"/>
    <w:rsid w:val="00CA20F9"/>
    <w:rsid w:val="00CC263D"/>
    <w:rsid w:val="00CD6B72"/>
    <w:rsid w:val="00CE005B"/>
    <w:rsid w:val="00CF1A4A"/>
    <w:rsid w:val="00D0361A"/>
    <w:rsid w:val="00D07E5F"/>
    <w:rsid w:val="00D10B90"/>
    <w:rsid w:val="00D30ADD"/>
    <w:rsid w:val="00D43A0D"/>
    <w:rsid w:val="00D46867"/>
    <w:rsid w:val="00D526F3"/>
    <w:rsid w:val="00D85C73"/>
    <w:rsid w:val="00DC733E"/>
    <w:rsid w:val="00DC7ACA"/>
    <w:rsid w:val="00DF57BE"/>
    <w:rsid w:val="00E06500"/>
    <w:rsid w:val="00E57060"/>
    <w:rsid w:val="00E87616"/>
    <w:rsid w:val="00E92047"/>
    <w:rsid w:val="00EA5C16"/>
    <w:rsid w:val="00EF000D"/>
    <w:rsid w:val="00F014B2"/>
    <w:rsid w:val="00F245F0"/>
    <w:rsid w:val="00F53ABB"/>
    <w:rsid w:val="00F545A3"/>
    <w:rsid w:val="00FB5706"/>
    <w:rsid w:val="00FD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1410E352-A12C-4F80-BDB9-D2E8A98E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B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customStyle="1" w:styleId="Domylnie">
    <w:name w:val="Domyślnie"/>
    <w:rsid w:val="00CD6B72"/>
    <w:pPr>
      <w:tabs>
        <w:tab w:val="left" w:pos="708"/>
      </w:tabs>
      <w:suppressAutoHyphens/>
      <w:spacing w:line="100" w:lineRule="atLeast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CD6B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D6B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3F2B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F2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listownik-mono-Pomorskie-FE-UMWP-UE-EFS-RPO2014-2020-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listownik-mono-Pomorskie-FE-UMWP-UE-EFS-RPO2014-2020-2015.dot</Template>
  <TotalTime>34</TotalTime>
  <Pages>2</Pages>
  <Words>589</Words>
  <Characters>3538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UMWP</Company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Agata Górska</cp:lastModifiedBy>
  <cp:revision>11</cp:revision>
  <cp:lastPrinted>2012-08-24T10:01:00Z</cp:lastPrinted>
  <dcterms:created xsi:type="dcterms:W3CDTF">2016-12-10T12:48:00Z</dcterms:created>
  <dcterms:modified xsi:type="dcterms:W3CDTF">2019-04-15T07:53:00Z</dcterms:modified>
</cp:coreProperties>
</file>